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4" w:type="dxa"/>
        <w:tblLook w:val="04A0" w:firstRow="1" w:lastRow="0" w:firstColumn="1" w:lastColumn="0" w:noHBand="0" w:noVBand="1"/>
      </w:tblPr>
      <w:tblGrid>
        <w:gridCol w:w="1276"/>
        <w:gridCol w:w="8148"/>
      </w:tblGrid>
      <w:tr w:rsidR="008005D7" w:rsidTr="008005D7">
        <w:trPr>
          <w:trHeight w:val="619"/>
        </w:trPr>
        <w:tc>
          <w:tcPr>
            <w:tcW w:w="1276" w:type="dxa"/>
            <w:vAlign w:val="center"/>
          </w:tcPr>
          <w:p w:rsidR="008005D7" w:rsidRDefault="008005D7" w:rsidP="00DD4D4C">
            <w:pPr>
              <w:pStyle w:val="Encabezado"/>
              <w:ind w:left="-108"/>
            </w:pPr>
          </w:p>
        </w:tc>
        <w:tc>
          <w:tcPr>
            <w:tcW w:w="8148" w:type="dxa"/>
            <w:vAlign w:val="center"/>
          </w:tcPr>
          <w:p w:rsidR="008005D7" w:rsidRPr="008005D7" w:rsidRDefault="008005D7" w:rsidP="00DD4D4C">
            <w:pPr>
              <w:pStyle w:val="Encabezado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  <w:color w:val="000000" w:themeColor="text1"/>
                <w:sz w:val="32"/>
              </w:rPr>
              <w:t>Formulario de solicitud de información meteorológica</w:t>
            </w:r>
          </w:p>
        </w:tc>
      </w:tr>
    </w:tbl>
    <w:p w:rsidR="008005D7" w:rsidRDefault="008005D7"/>
    <w:p w:rsidR="008005D7" w:rsidRPr="008005D7" w:rsidRDefault="008005D7">
      <w:pPr>
        <w:rPr>
          <w:rFonts w:ascii="Times New Roman" w:hAnsi="Times New Roman" w:cs="Times New Roman"/>
        </w:rPr>
      </w:pPr>
      <w:r w:rsidRPr="008005D7">
        <w:rPr>
          <w:rFonts w:ascii="Times New Roman" w:hAnsi="Times New Roman" w:cs="Times New Roman"/>
        </w:rPr>
        <w:t>Con el objetivo de mantener los servicios que ofrece la estación meteorológica, se solicita por única ocasión enviar los siguientes datos.</w:t>
      </w:r>
    </w:p>
    <w:tbl>
      <w:tblPr>
        <w:tblStyle w:val="Tablaconcuadrcula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6481"/>
      </w:tblGrid>
      <w:tr w:rsidR="0090596C" w:rsidRPr="004E6BA2" w:rsidTr="008005D7">
        <w:tc>
          <w:tcPr>
            <w:tcW w:w="5000" w:type="pct"/>
            <w:gridSpan w:val="2"/>
            <w:shd w:val="clear" w:color="auto" w:fill="1E73AC" w:themeFill="accent2" w:themeFillTint="BF"/>
          </w:tcPr>
          <w:p w:rsidR="00650259" w:rsidRPr="008005D7" w:rsidRDefault="008005D7" w:rsidP="008005D7">
            <w:pPr>
              <w:pStyle w:val="Ttulo1"/>
              <w:outlineLvl w:val="0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>Información del solicitante:</w:t>
            </w:r>
          </w:p>
        </w:tc>
      </w:tr>
      <w:tr w:rsidR="00650259" w:rsidRPr="008005D7" w:rsidTr="006A65AC">
        <w:sdt>
          <w:sdtPr>
            <w:rPr>
              <w:rFonts w:ascii="Times New Roman" w:hAnsi="Times New Roman" w:cs="Times New Roman"/>
            </w:rPr>
            <w:id w:val="1621259925"/>
            <w:placeholder>
              <w:docPart w:val="566EFF7302FE4A22A6728ACB71CD345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0DEF4" w:themeFill="accent1" w:themeFillTint="33"/>
                <w:vAlign w:val="bottom"/>
              </w:tcPr>
              <w:p w:rsidR="00650259" w:rsidRPr="008005D7" w:rsidRDefault="0090596C" w:rsidP="006A65AC">
                <w:pPr>
                  <w:pStyle w:val="Sangranormal"/>
                  <w:numPr>
                    <w:ilvl w:val="0"/>
                    <w:numId w:val="23"/>
                  </w:numPr>
                  <w:ind w:left="462" w:hanging="283"/>
                  <w:rPr>
                    <w:rFonts w:ascii="Times New Roman" w:hAnsi="Times New Roman" w:cs="Times New Roman"/>
                  </w:rPr>
                </w:pPr>
                <w:r w:rsidRPr="008005D7">
                  <w:rPr>
                    <w:rFonts w:ascii="Times New Roman" w:hAnsi="Times New Roman" w:cs="Times New Roman"/>
                    <w:lang w:bidi="es-ES"/>
                  </w:rPr>
                  <w:t>Nombre</w:t>
                </w:r>
              </w:p>
            </w:tc>
          </w:sdtContent>
        </w:sdt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259" w:rsidRPr="008005D7" w:rsidRDefault="008005D7" w:rsidP="008005D7">
            <w:pPr>
              <w:spacing w:before="120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>Escriba aquí su nombre.</w:t>
            </w:r>
          </w:p>
        </w:tc>
      </w:tr>
      <w:tr w:rsidR="00650259" w:rsidRPr="008005D7" w:rsidTr="006A65AC">
        <w:sdt>
          <w:sdtPr>
            <w:rPr>
              <w:rFonts w:ascii="Times New Roman" w:hAnsi="Times New Roman" w:cs="Times New Roman"/>
            </w:rPr>
            <w:id w:val="-1470592894"/>
            <w:placeholder>
              <w:docPart w:val="8942391154A74D21AF00486D40F3192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0DEF4" w:themeFill="accent1" w:themeFillTint="33"/>
                <w:vAlign w:val="bottom"/>
              </w:tcPr>
              <w:p w:rsidR="00650259" w:rsidRPr="008005D7" w:rsidRDefault="0090596C" w:rsidP="006A65AC">
                <w:pPr>
                  <w:pStyle w:val="Sangranormal"/>
                  <w:numPr>
                    <w:ilvl w:val="0"/>
                    <w:numId w:val="23"/>
                  </w:numPr>
                  <w:ind w:left="462" w:hanging="283"/>
                  <w:rPr>
                    <w:rFonts w:ascii="Times New Roman" w:hAnsi="Times New Roman" w:cs="Times New Roman"/>
                  </w:rPr>
                </w:pPr>
                <w:r w:rsidRPr="008005D7">
                  <w:rPr>
                    <w:rFonts w:ascii="Times New Roman" w:hAnsi="Times New Roman" w:cs="Times New Roman"/>
                    <w:lang w:bidi="es-ES"/>
                  </w:rPr>
                  <w:t>Apellidos</w:t>
                </w:r>
              </w:p>
            </w:tc>
          </w:sdtContent>
        </w:sdt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259" w:rsidRPr="008005D7" w:rsidRDefault="008005D7" w:rsidP="007F7B5D">
            <w:pPr>
              <w:spacing w:before="120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>Escriba aquí sus apellidos.</w:t>
            </w:r>
          </w:p>
        </w:tc>
      </w:tr>
      <w:tr w:rsidR="008005D7" w:rsidRPr="008005D7" w:rsidTr="006A65AC">
        <w:trPr>
          <w:trHeight w:val="659"/>
        </w:trPr>
        <w:sdt>
          <w:sdtPr>
            <w:rPr>
              <w:rFonts w:ascii="Times New Roman" w:hAnsi="Times New Roman" w:cs="Times New Roman"/>
            </w:rPr>
            <w:id w:val="1046261997"/>
            <w:placeholder>
              <w:docPart w:val="3FBA1F7EEDCC4F2588D209A2298CAB2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0DEF4" w:themeFill="accent1" w:themeFillTint="33"/>
                <w:vAlign w:val="bottom"/>
              </w:tcPr>
              <w:p w:rsidR="008005D7" w:rsidRPr="008005D7" w:rsidRDefault="008005D7" w:rsidP="006A65AC">
                <w:pPr>
                  <w:pStyle w:val="Sangranormal"/>
                  <w:numPr>
                    <w:ilvl w:val="0"/>
                    <w:numId w:val="23"/>
                  </w:numPr>
                  <w:ind w:left="462" w:hanging="283"/>
                  <w:rPr>
                    <w:rFonts w:ascii="Times New Roman" w:hAnsi="Times New Roman" w:cs="Times New Roman"/>
                  </w:rPr>
                </w:pPr>
                <w:r w:rsidRPr="008005D7">
                  <w:rPr>
                    <w:rFonts w:ascii="Times New Roman" w:hAnsi="Times New Roman" w:cs="Times New Roman"/>
                    <w:lang w:bidi="es-ES"/>
                  </w:rPr>
                  <w:t>Correo electrónico</w:t>
                </w:r>
              </w:p>
            </w:tc>
          </w:sdtContent>
        </w:sdt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5D7" w:rsidRPr="008005D7" w:rsidRDefault="008005D7" w:rsidP="00DD4D4C">
            <w:pPr>
              <w:spacing w:before="120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>Escriba aquí su correo electrónico.</w:t>
            </w:r>
          </w:p>
        </w:tc>
      </w:tr>
      <w:tr w:rsidR="00650259" w:rsidRPr="008005D7" w:rsidTr="006A65AC">
        <w:trPr>
          <w:trHeight w:val="840"/>
        </w:trPr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DEF4" w:themeFill="accent1" w:themeFillTint="33"/>
            <w:vAlign w:val="bottom"/>
          </w:tcPr>
          <w:p w:rsidR="00650259" w:rsidRPr="008005D7" w:rsidRDefault="008005D7" w:rsidP="006A65AC">
            <w:pPr>
              <w:pStyle w:val="Sangranormal"/>
              <w:numPr>
                <w:ilvl w:val="0"/>
                <w:numId w:val="23"/>
              </w:numPr>
              <w:ind w:left="462" w:hanging="283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>Institución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5D7" w:rsidRPr="008005D7" w:rsidRDefault="008005D7" w:rsidP="008005D7">
            <w:pPr>
              <w:spacing w:before="120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 xml:space="preserve">Escriba aquí la institución de procedencia, y el área, sección </w:t>
            </w:r>
            <w:r w:rsidR="006A65AC">
              <w:rPr>
                <w:rFonts w:ascii="Times New Roman" w:hAnsi="Times New Roman" w:cs="Times New Roman"/>
              </w:rPr>
              <w:t>y/</w:t>
            </w:r>
            <w:r w:rsidRPr="008005D7">
              <w:rPr>
                <w:rFonts w:ascii="Times New Roman" w:hAnsi="Times New Roman" w:cs="Times New Roman"/>
              </w:rPr>
              <w:t>o departamento.</w:t>
            </w:r>
          </w:p>
        </w:tc>
      </w:tr>
      <w:tr w:rsidR="008005D7" w:rsidRPr="008005D7" w:rsidTr="006A65AC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DEF4" w:themeFill="accent1" w:themeFillTint="33"/>
            <w:vAlign w:val="bottom"/>
          </w:tcPr>
          <w:p w:rsidR="008005D7" w:rsidRPr="008005D7" w:rsidRDefault="008005D7" w:rsidP="006A65AC">
            <w:pPr>
              <w:pStyle w:val="Sangranormal"/>
              <w:numPr>
                <w:ilvl w:val="0"/>
                <w:numId w:val="23"/>
              </w:numPr>
              <w:ind w:left="46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Número de Celular (Opcional)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5D7" w:rsidRPr="008005D7" w:rsidRDefault="008005D7" w:rsidP="00DB4500">
            <w:pPr>
              <w:spacing w:before="120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 xml:space="preserve">Escriba aquí su número de celular con </w:t>
            </w:r>
            <w:r w:rsidR="00D11E36" w:rsidRPr="008005D7">
              <w:rPr>
                <w:rFonts w:ascii="Times New Roman" w:hAnsi="Times New Roman" w:cs="Times New Roman"/>
              </w:rPr>
              <w:t>WhatsApp</w:t>
            </w:r>
            <w:r w:rsidRPr="008005D7">
              <w:rPr>
                <w:rFonts w:ascii="Times New Roman" w:hAnsi="Times New Roman" w:cs="Times New Roman"/>
              </w:rPr>
              <w:t xml:space="preserve"> ejemplo +52 55 5</w:t>
            </w:r>
            <w:r w:rsidR="00DB4500">
              <w:rPr>
                <w:rFonts w:ascii="Times New Roman" w:hAnsi="Times New Roman" w:cs="Times New Roman"/>
              </w:rPr>
              <w:t>1</w:t>
            </w:r>
            <w:r w:rsidRPr="008005D7">
              <w:rPr>
                <w:rFonts w:ascii="Times New Roman" w:hAnsi="Times New Roman" w:cs="Times New Roman"/>
              </w:rPr>
              <w:t xml:space="preserve">04 </w:t>
            </w:r>
            <w:r w:rsidR="00DB4500">
              <w:rPr>
                <w:rFonts w:ascii="Times New Roman" w:hAnsi="Times New Roman" w:cs="Times New Roman"/>
              </w:rPr>
              <w:t>2302</w:t>
            </w:r>
            <w:bookmarkStart w:id="0" w:name="_GoBack"/>
            <w:bookmarkEnd w:id="0"/>
            <w:r w:rsidRPr="008005D7">
              <w:rPr>
                <w:rFonts w:ascii="Times New Roman" w:hAnsi="Times New Roman" w:cs="Times New Roman"/>
              </w:rPr>
              <w:t>.</w:t>
            </w:r>
          </w:p>
        </w:tc>
      </w:tr>
      <w:tr w:rsidR="008005D7" w:rsidRPr="008005D7" w:rsidTr="006A65AC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DEF4" w:themeFill="accent1" w:themeFillTint="33"/>
          </w:tcPr>
          <w:p w:rsidR="008005D7" w:rsidRPr="008005D7" w:rsidRDefault="008005D7" w:rsidP="006A65AC">
            <w:pPr>
              <w:pStyle w:val="Sangranormal"/>
              <w:numPr>
                <w:ilvl w:val="0"/>
                <w:numId w:val="23"/>
              </w:numPr>
              <w:spacing w:before="0"/>
              <w:ind w:left="462" w:hanging="283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>Información Solicitada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5D7" w:rsidRPr="008005D7" w:rsidRDefault="008005D7" w:rsidP="00DD4D4C">
            <w:pPr>
              <w:spacing w:before="120"/>
              <w:rPr>
                <w:rFonts w:ascii="Times New Roman" w:hAnsi="Times New Roman" w:cs="Times New Roman"/>
              </w:rPr>
            </w:pPr>
            <w:r w:rsidRPr="008005D7">
              <w:rPr>
                <w:rFonts w:ascii="Times New Roman" w:hAnsi="Times New Roman" w:cs="Times New Roman"/>
              </w:rPr>
              <w:t>Especifique en este espacio la información meteorológica que está solicitando. Sea lo más específico posible en cuanto a las variables, años y/o meses a considerar.</w:t>
            </w:r>
          </w:p>
          <w:p w:rsidR="008005D7" w:rsidRPr="008005D7" w:rsidRDefault="008005D7" w:rsidP="00DD4D4C">
            <w:pPr>
              <w:spacing w:before="120"/>
              <w:rPr>
                <w:rFonts w:ascii="Times New Roman" w:hAnsi="Times New Roman" w:cs="Times New Roman"/>
              </w:rPr>
            </w:pPr>
          </w:p>
          <w:p w:rsidR="008005D7" w:rsidRPr="008005D7" w:rsidRDefault="008005D7" w:rsidP="00DD4D4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8005D7" w:rsidRPr="008005D7" w:rsidTr="006A65AC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DEF4" w:themeFill="accent1" w:themeFillTint="33"/>
            <w:vAlign w:val="bottom"/>
          </w:tcPr>
          <w:p w:rsidR="008005D7" w:rsidRPr="008005D7" w:rsidRDefault="008005D7" w:rsidP="006A65AC">
            <w:pPr>
              <w:pStyle w:val="Sangranormal"/>
              <w:numPr>
                <w:ilvl w:val="0"/>
                <w:numId w:val="23"/>
              </w:numPr>
              <w:ind w:left="46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Comentarios adicionales</w:t>
            </w:r>
          </w:p>
        </w:tc>
        <w:tc>
          <w:tcPr>
            <w:tcW w:w="3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5D7" w:rsidRDefault="006A65AC" w:rsidP="007F7B5D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Escriba aquí cualquier comentario, opinión, o sugerencia adicional</w:t>
            </w:r>
          </w:p>
          <w:p w:rsidR="006A65AC" w:rsidRPr="008005D7" w:rsidRDefault="006A65AC" w:rsidP="007F7B5D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CE6104" w:rsidRPr="008005D7" w:rsidRDefault="00CE6104" w:rsidP="00E677FE">
      <w:pPr>
        <w:spacing w:after="0"/>
        <w:rPr>
          <w:rFonts w:ascii="Times New Roman" w:hAnsi="Times New Roman" w:cs="Times New Roman"/>
          <w:sz w:val="12"/>
          <w:szCs w:val="16"/>
        </w:rPr>
      </w:pPr>
    </w:p>
    <w:sectPr w:rsidR="00CE6104" w:rsidRPr="008005D7" w:rsidSect="004E6BA2">
      <w:headerReference w:type="default" r:id="rId10"/>
      <w:footerReference w:type="default" r:id="rId11"/>
      <w:pgSz w:w="11906" w:h="16838" w:code="9"/>
      <w:pgMar w:top="1440" w:right="1247" w:bottom="1009" w:left="1247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554" w:rsidRDefault="00B93554" w:rsidP="00650259">
      <w:pPr>
        <w:spacing w:after="0" w:line="240" w:lineRule="auto"/>
      </w:pPr>
      <w:r>
        <w:separator/>
      </w:r>
    </w:p>
  </w:endnote>
  <w:endnote w:type="continuationSeparator" w:id="0">
    <w:p w:rsidR="00B93554" w:rsidRDefault="00B93554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9680BDA-2E99-43FA-9067-7BFD4E4F41A0}"/>
    <w:embedBold r:id="rId2" w:fontKey="{810BC6E1-D3FE-4240-A1B7-2381BE18BD2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EC2BD0E9-371F-45FF-B779-5E34DB4EEE46}"/>
    <w:embedBold r:id="rId4" w:fontKey="{F6E1369B-8232-403B-81AA-047185D3338A}"/>
    <w:embedItalic r:id="rId5" w:fontKey="{861A3E5A-B5BE-46D0-AB80-8EAC45CFA68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5876F2EB-40A5-48A9-9D1B-5AB531E943F4}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D7" w:rsidRDefault="008005D7" w:rsidP="008005D7">
    <w:pPr>
      <w:pStyle w:val="Piedepgina"/>
      <w:jc w:val="center"/>
      <w:rPr>
        <w:rFonts w:ascii="Montserrat" w:hAnsi="Montserrat"/>
        <w:sz w:val="14"/>
        <w:szCs w:val="14"/>
        <w:lang w:val="es-MX"/>
      </w:rPr>
    </w:pPr>
    <w:r w:rsidRPr="00665B37">
      <w:rPr>
        <w:rFonts w:ascii="Montserrat" w:hAnsi="Montserrat"/>
        <w:sz w:val="14"/>
        <w:szCs w:val="14"/>
        <w:lang w:val="es-MX"/>
      </w:rPr>
      <w:t xml:space="preserve">Km. 36.5 Carretera Federal México-Texcoco, Montecillo, Texcoco, Estado de México C.P. 56230, </w:t>
    </w:r>
  </w:p>
  <w:p w:rsidR="008005D7" w:rsidRPr="00665B37" w:rsidRDefault="008005D7" w:rsidP="008005D7">
    <w:pPr>
      <w:pStyle w:val="Piedepgina"/>
      <w:jc w:val="center"/>
      <w:rPr>
        <w:rFonts w:ascii="Montserrat" w:hAnsi="Montserrat"/>
        <w:sz w:val="14"/>
        <w:szCs w:val="14"/>
        <w:lang w:val="es-MX"/>
      </w:rPr>
    </w:pPr>
    <w:r w:rsidRPr="00665B37">
      <w:rPr>
        <w:rFonts w:ascii="Montserrat" w:hAnsi="Montserrat"/>
        <w:sz w:val="14"/>
        <w:szCs w:val="14"/>
        <w:lang w:val="es-MX"/>
      </w:rPr>
      <w:t>Tel</w:t>
    </w:r>
    <w:r>
      <w:rPr>
        <w:rFonts w:ascii="Montserrat" w:hAnsi="Montserrat"/>
        <w:sz w:val="14"/>
        <w:szCs w:val="14"/>
        <w:lang w:val="es-MX"/>
      </w:rPr>
      <w:t>s</w:t>
    </w:r>
    <w:r w:rsidRPr="00665B37">
      <w:rPr>
        <w:rFonts w:ascii="Montserrat" w:hAnsi="Montserrat"/>
        <w:sz w:val="14"/>
        <w:szCs w:val="14"/>
        <w:lang w:val="es-MX"/>
      </w:rPr>
      <w:t>. 595 952</w:t>
    </w:r>
    <w:r>
      <w:rPr>
        <w:rFonts w:ascii="Montserrat" w:hAnsi="Montserrat"/>
        <w:sz w:val="14"/>
        <w:szCs w:val="14"/>
        <w:lang w:val="es-MX"/>
      </w:rPr>
      <w:t xml:space="preserve"> </w:t>
    </w:r>
    <w:r w:rsidRPr="00665B37">
      <w:rPr>
        <w:rFonts w:ascii="Montserrat" w:hAnsi="Montserrat"/>
        <w:sz w:val="14"/>
        <w:szCs w:val="14"/>
        <w:lang w:val="es-MX"/>
      </w:rPr>
      <w:t xml:space="preserve">0200   </w:t>
    </w:r>
    <w:r>
      <w:rPr>
        <w:rFonts w:ascii="Montserrat" w:hAnsi="Montserrat"/>
        <w:sz w:val="14"/>
        <w:szCs w:val="14"/>
        <w:lang w:val="es-MX"/>
      </w:rPr>
      <w:t xml:space="preserve">y </w:t>
    </w:r>
    <w:r w:rsidRPr="00665B37">
      <w:rPr>
        <w:rFonts w:ascii="Montserrat" w:hAnsi="Montserrat"/>
        <w:sz w:val="14"/>
        <w:szCs w:val="14"/>
        <w:lang w:val="es-MX"/>
      </w:rPr>
      <w:t>55 5804</w:t>
    </w:r>
    <w:r>
      <w:rPr>
        <w:rFonts w:ascii="Montserrat" w:hAnsi="Montserrat"/>
        <w:sz w:val="14"/>
        <w:szCs w:val="14"/>
        <w:lang w:val="es-MX"/>
      </w:rPr>
      <w:t xml:space="preserve"> </w:t>
    </w:r>
    <w:proofErr w:type="gramStart"/>
    <w:r w:rsidRPr="00665B37">
      <w:rPr>
        <w:rFonts w:ascii="Montserrat" w:hAnsi="Montserrat"/>
        <w:sz w:val="14"/>
        <w:szCs w:val="14"/>
        <w:lang w:val="es-MX"/>
      </w:rPr>
      <w:t>5900,  Ext</w:t>
    </w:r>
    <w:proofErr w:type="gramEnd"/>
    <w:r w:rsidRPr="00665B37">
      <w:rPr>
        <w:rFonts w:ascii="Montserrat" w:hAnsi="Montserrat"/>
        <w:sz w:val="14"/>
        <w:szCs w:val="14"/>
        <w:lang w:val="es-MX"/>
      </w:rPr>
      <w:t>: 1383, Estación Meteorológica, Correo electrónico:  crespopg@colpos.mx</w:t>
    </w:r>
  </w:p>
  <w:p w:rsidR="0090596C" w:rsidRDefault="0090596C" w:rsidP="007F7B5D">
    <w:pPr>
      <w:pStyle w:val="Sinespaciad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554" w:rsidRDefault="00B93554" w:rsidP="00650259">
      <w:pPr>
        <w:spacing w:after="0" w:line="240" w:lineRule="auto"/>
      </w:pPr>
      <w:r>
        <w:separator/>
      </w:r>
    </w:p>
  </w:footnote>
  <w:footnote w:type="continuationSeparator" w:id="0">
    <w:p w:rsidR="00B93554" w:rsidRDefault="00B93554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D7" w:rsidRDefault="008005D7" w:rsidP="0090596C">
    <w:pPr>
      <w:pStyle w:val="Sinespaciado"/>
      <w:spacing w:after="0"/>
      <w:rPr>
        <w:sz w:val="20"/>
      </w:rPr>
    </w:pPr>
    <w:r w:rsidRPr="008005D7">
      <w:rPr>
        <w:noProof/>
        <w:sz w:val="20"/>
        <w:lang w:val="es-MX" w:eastAsia="es-MX"/>
      </w:rPr>
      <w:drawing>
        <wp:anchor distT="0" distB="0" distL="114300" distR="114300" simplePos="0" relativeHeight="251659264" behindDoc="0" locked="0" layoutInCell="1" allowOverlap="1" wp14:anchorId="629A51CD" wp14:editId="554120E1">
          <wp:simplePos x="0" y="0"/>
          <wp:positionH relativeFrom="margin">
            <wp:posOffset>3328324</wp:posOffset>
          </wp:positionH>
          <wp:positionV relativeFrom="margin">
            <wp:posOffset>-1152989</wp:posOffset>
          </wp:positionV>
          <wp:extent cx="2343150" cy="487680"/>
          <wp:effectExtent l="0" t="0" r="0" b="7620"/>
          <wp:wrapSquare wrapText="bothSides"/>
          <wp:docPr id="235" name="Imagen 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0C8EDBD2" wp14:editId="5F93C81A">
          <wp:simplePos x="0" y="0"/>
          <wp:positionH relativeFrom="margin">
            <wp:align>left</wp:align>
          </wp:positionH>
          <wp:positionV relativeFrom="margin">
            <wp:posOffset>-1194703</wp:posOffset>
          </wp:positionV>
          <wp:extent cx="2569845" cy="552450"/>
          <wp:effectExtent l="0" t="0" r="190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84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005D7" w:rsidRDefault="008005D7" w:rsidP="0090596C">
    <w:pPr>
      <w:pStyle w:val="Sinespaciado"/>
      <w:spacing w:after="0"/>
      <w:rPr>
        <w:sz w:val="20"/>
      </w:rPr>
    </w:pPr>
  </w:p>
  <w:p w:rsidR="008005D7" w:rsidRDefault="008005D7" w:rsidP="0090596C">
    <w:pPr>
      <w:pStyle w:val="Sinespaciado"/>
      <w:spacing w:after="0"/>
      <w:rPr>
        <w:sz w:val="20"/>
      </w:rPr>
    </w:pPr>
  </w:p>
  <w:p w:rsidR="008005D7" w:rsidRDefault="008005D7" w:rsidP="0090596C">
    <w:pPr>
      <w:pStyle w:val="Sinespaciado"/>
      <w:spacing w:after="0"/>
      <w:rPr>
        <w:sz w:val="20"/>
      </w:rPr>
    </w:pPr>
  </w:p>
  <w:p w:rsidR="00650259" w:rsidRPr="0090596C" w:rsidRDefault="00650259" w:rsidP="0090596C">
    <w:pPr>
      <w:pStyle w:val="Sinespaciado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é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convieta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connme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67BBB"/>
    <w:multiLevelType w:val="hybridMultilevel"/>
    <w:tmpl w:val="0A2CBC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12"/>
  </w:num>
  <w:num w:numId="5">
    <w:abstractNumId w:val="13"/>
  </w:num>
  <w:num w:numId="6">
    <w:abstractNumId w:val="20"/>
  </w:num>
  <w:num w:numId="7">
    <w:abstractNumId w:val="6"/>
  </w:num>
  <w:num w:numId="8">
    <w:abstractNumId w:val="10"/>
  </w:num>
  <w:num w:numId="9">
    <w:abstractNumId w:val="18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7"/>
  </w:num>
  <w:num w:numId="17">
    <w:abstractNumId w:val="3"/>
  </w:num>
  <w:num w:numId="18">
    <w:abstractNumId w:val="22"/>
  </w:num>
  <w:num w:numId="19">
    <w:abstractNumId w:val="19"/>
  </w:num>
  <w:num w:numId="20">
    <w:abstractNumId w:val="14"/>
  </w:num>
  <w:num w:numId="21">
    <w:abstractNumId w:val="21"/>
  </w:num>
  <w:num w:numId="22">
    <w:abstractNumId w:val="4"/>
  </w:num>
  <w:num w:numId="23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D7"/>
    <w:rsid w:val="000456E1"/>
    <w:rsid w:val="00052382"/>
    <w:rsid w:val="0006568A"/>
    <w:rsid w:val="00076F0F"/>
    <w:rsid w:val="00084253"/>
    <w:rsid w:val="000A60A9"/>
    <w:rsid w:val="000D1F49"/>
    <w:rsid w:val="001727CA"/>
    <w:rsid w:val="002928D0"/>
    <w:rsid w:val="002C56E6"/>
    <w:rsid w:val="00361E11"/>
    <w:rsid w:val="003B4744"/>
    <w:rsid w:val="003F0847"/>
    <w:rsid w:val="0040090B"/>
    <w:rsid w:val="0046302A"/>
    <w:rsid w:val="00487D2D"/>
    <w:rsid w:val="004D5D62"/>
    <w:rsid w:val="004E6BA2"/>
    <w:rsid w:val="005112D0"/>
    <w:rsid w:val="00577E06"/>
    <w:rsid w:val="00590C78"/>
    <w:rsid w:val="005A3BF7"/>
    <w:rsid w:val="005F2035"/>
    <w:rsid w:val="005F7990"/>
    <w:rsid w:val="0063739C"/>
    <w:rsid w:val="00650259"/>
    <w:rsid w:val="006912BD"/>
    <w:rsid w:val="006A65AC"/>
    <w:rsid w:val="00744A6B"/>
    <w:rsid w:val="00770F25"/>
    <w:rsid w:val="007A35A8"/>
    <w:rsid w:val="007B0A85"/>
    <w:rsid w:val="007C6A52"/>
    <w:rsid w:val="007E2710"/>
    <w:rsid w:val="007F7B5D"/>
    <w:rsid w:val="008005D7"/>
    <w:rsid w:val="0082043E"/>
    <w:rsid w:val="00836129"/>
    <w:rsid w:val="00891813"/>
    <w:rsid w:val="008E203A"/>
    <w:rsid w:val="0090596C"/>
    <w:rsid w:val="0091229C"/>
    <w:rsid w:val="00940E73"/>
    <w:rsid w:val="0098597D"/>
    <w:rsid w:val="009F619A"/>
    <w:rsid w:val="009F6DDE"/>
    <w:rsid w:val="00A370A8"/>
    <w:rsid w:val="00B93554"/>
    <w:rsid w:val="00BD4753"/>
    <w:rsid w:val="00BD5CB1"/>
    <w:rsid w:val="00BE62EE"/>
    <w:rsid w:val="00C003BA"/>
    <w:rsid w:val="00C46878"/>
    <w:rsid w:val="00CB4A51"/>
    <w:rsid w:val="00CD4532"/>
    <w:rsid w:val="00CD47B0"/>
    <w:rsid w:val="00CD70CE"/>
    <w:rsid w:val="00CE6104"/>
    <w:rsid w:val="00CE7918"/>
    <w:rsid w:val="00D11E36"/>
    <w:rsid w:val="00D16163"/>
    <w:rsid w:val="00DB3FAD"/>
    <w:rsid w:val="00DB4500"/>
    <w:rsid w:val="00E139C4"/>
    <w:rsid w:val="00E56052"/>
    <w:rsid w:val="00E61C09"/>
    <w:rsid w:val="00E677FE"/>
    <w:rsid w:val="00EB3B58"/>
    <w:rsid w:val="00EC7359"/>
    <w:rsid w:val="00EE3054"/>
    <w:rsid w:val="00F00606"/>
    <w:rsid w:val="00F01256"/>
    <w:rsid w:val="00F52451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684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s-E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005D7"/>
  </w:style>
  <w:style w:type="paragraph" w:styleId="Ttulo1">
    <w:name w:val="heading 1"/>
    <w:basedOn w:val="Normal"/>
    <w:link w:val="Ttulo1C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Ttulo2">
    <w:name w:val="heading 2"/>
    <w:basedOn w:val="Normal"/>
    <w:link w:val="Ttulo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tulo4">
    <w:name w:val="heading 4"/>
    <w:basedOn w:val="Normal"/>
    <w:link w:val="Ttulo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tulo5">
    <w:name w:val="heading 5"/>
    <w:basedOn w:val="Ttulo2"/>
    <w:link w:val="Ttulo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0596C"/>
    <w:rPr>
      <w:rFonts w:asciiTheme="majorHAnsi" w:hAnsiTheme="majorHAnsi"/>
      <w:b/>
      <w:color w:val="FFFFFF" w:themeColor="background1"/>
    </w:rPr>
  </w:style>
  <w:style w:type="character" w:customStyle="1" w:styleId="Hashtag">
    <w:name w:val="Hashtag"/>
    <w:basedOn w:val="Fuentedeprrafopredeter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redeterminado">
    <w:name w:val="Predeterminado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2Car">
    <w:name w:val="Título 2 Car"/>
    <w:basedOn w:val="Fuentedeprrafopredeter"/>
    <w:link w:val="Ttulo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Sangranormal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Ttulo3Car">
    <w:name w:val="Título 3 Car"/>
    <w:basedOn w:val="Fuentedeprrafopredeter"/>
    <w:link w:val="Ttulo3"/>
    <w:uiPriority w:val="1"/>
    <w:semiHidden/>
    <w:rsid w:val="0090596C"/>
    <w:rPr>
      <w:b/>
      <w:bCs/>
      <w:color w:val="694A77"/>
      <w:szCs w:val="27"/>
    </w:rPr>
  </w:style>
  <w:style w:type="paragraph" w:styleId="TD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onotapie">
    <w:name w:val="footnote text"/>
    <w:basedOn w:val="Normal"/>
    <w:link w:val="Textonotapi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0596C"/>
    <w:rPr>
      <w:sz w:val="18"/>
      <w:szCs w:val="20"/>
    </w:rPr>
  </w:style>
  <w:style w:type="paragraph" w:styleId="Listaconvieta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xtocomentario">
    <w:name w:val="annotation text"/>
    <w:basedOn w:val="Normal"/>
    <w:link w:val="TextocomentarioCar"/>
    <w:uiPriority w:val="99"/>
    <w:semiHidden/>
    <w:rsid w:val="000D1F49"/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4532"/>
    <w:rPr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Piedepgina">
    <w:name w:val="footer"/>
    <w:basedOn w:val="Normal"/>
    <w:link w:val="PiedepginaC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7B5D"/>
    <w:rPr>
      <w:sz w:val="18"/>
      <w:szCs w:val="24"/>
    </w:rPr>
  </w:style>
  <w:style w:type="character" w:styleId="Refdenotaalpie">
    <w:name w:val="footnote reference"/>
    <w:basedOn w:val="Fuentedeprrafopredeter"/>
    <w:uiPriority w:val="99"/>
    <w:semiHidden/>
    <w:rsid w:val="000D1F4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rsid w:val="000D1F49"/>
    <w:rPr>
      <w:sz w:val="18"/>
      <w:szCs w:val="18"/>
    </w:rPr>
  </w:style>
  <w:style w:type="paragraph" w:styleId="Listaconnme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ipervnculo">
    <w:name w:val="Hyperlink"/>
    <w:basedOn w:val="Fuentedeprrafopredeter"/>
    <w:uiPriority w:val="99"/>
    <w:semiHidden/>
    <w:rsid w:val="000D1F49"/>
    <w:rPr>
      <w:color w:val="BF678E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1F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inespaciado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tulo">
    <w:name w:val="Title"/>
    <w:basedOn w:val="Normal"/>
    <w:next w:val="Normal"/>
    <w:link w:val="Ttulo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convieta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adefigura">
    <w:name w:val="Tabla de figura"/>
    <w:basedOn w:val="Tablanormal"/>
    <w:uiPriority w:val="99"/>
    <w:rsid w:val="000D1F49"/>
    <w:tblPr/>
    <w:trPr>
      <w:cantSplit/>
    </w:trPr>
  </w:style>
  <w:style w:type="character" w:customStyle="1" w:styleId="Ttulo4Car">
    <w:name w:val="Título 4 Car"/>
    <w:basedOn w:val="Fuentedeprrafopredeter"/>
    <w:link w:val="Ttulo4"/>
    <w:uiPriority w:val="9"/>
    <w:semiHidden/>
    <w:rsid w:val="00CD4532"/>
    <w:rPr>
      <w:b/>
      <w:sz w:val="25"/>
      <w:szCs w:val="25"/>
    </w:rPr>
  </w:style>
  <w:style w:type="character" w:customStyle="1" w:styleId="Ttulo5Car">
    <w:name w:val="Título 5 Car"/>
    <w:basedOn w:val="Ttulo2Car"/>
    <w:link w:val="Ttulo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D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adeilustracion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connme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Hipervnculovisitado">
    <w:name w:val="FollowedHyperlink"/>
    <w:basedOn w:val="Fuentedeprrafopredeter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tulodellibro">
    <w:name w:val="Book Title"/>
    <w:basedOn w:val="Fuentedeprrafopredeter"/>
    <w:uiPriority w:val="33"/>
    <w:semiHidden/>
    <w:rsid w:val="000D1F49"/>
    <w:rPr>
      <w:b/>
      <w:bCs/>
      <w:i/>
      <w:iCs/>
      <w:spacing w:val="5"/>
    </w:rPr>
  </w:style>
  <w:style w:type="paragraph" w:styleId="TtuloTDC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omacro">
    <w:name w:val="macro"/>
    <w:link w:val="Texto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90596C"/>
    <w:rPr>
      <w:rFonts w:ascii="Consolas" w:hAnsi="Consolas"/>
      <w:sz w:val="20"/>
      <w:szCs w:val="20"/>
    </w:rPr>
  </w:style>
  <w:style w:type="table" w:styleId="Tablaconcuadrcula">
    <w:name w:val="Table Grid"/>
    <w:basedOn w:val="Tabla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059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ehp\AppData\Roaming\Microsoft\Plantillas\Formulario%20de%20recopilaci&#243;n%20de%20directori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6EFF7302FE4A22A6728ACB71CD3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0605B-6093-4348-AA10-45DD31D9DDFC}"/>
      </w:docPartPr>
      <w:docPartBody>
        <w:p w:rsidR="0089521A" w:rsidRDefault="00461993">
          <w:pPr>
            <w:pStyle w:val="566EFF7302FE4A22A6728ACB71CD3451"/>
          </w:pPr>
          <w:r w:rsidRPr="004E6BA2">
            <w:rPr>
              <w:lang w:bidi="es-ES"/>
            </w:rPr>
            <w:t>Nombre</w:t>
          </w:r>
        </w:p>
      </w:docPartBody>
    </w:docPart>
    <w:docPart>
      <w:docPartPr>
        <w:name w:val="8942391154A74D21AF00486D40F31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AC253-3792-4D00-8CC1-E58DA5C1FECF}"/>
      </w:docPartPr>
      <w:docPartBody>
        <w:p w:rsidR="0089521A" w:rsidRDefault="00461993">
          <w:pPr>
            <w:pStyle w:val="8942391154A74D21AF00486D40F3192E"/>
          </w:pPr>
          <w:r w:rsidRPr="004E6BA2">
            <w:rPr>
              <w:lang w:bidi="es-ES"/>
            </w:rPr>
            <w:t>Apellidos</w:t>
          </w:r>
        </w:p>
      </w:docPartBody>
    </w:docPart>
    <w:docPart>
      <w:docPartPr>
        <w:name w:val="3FBA1F7EEDCC4F2588D209A2298CA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CDAF1-BE3C-4CE0-AA98-88F1A7748E9E}"/>
      </w:docPartPr>
      <w:docPartBody>
        <w:p w:rsidR="0089521A" w:rsidRDefault="001844F8" w:rsidP="001844F8">
          <w:pPr>
            <w:pStyle w:val="3FBA1F7EEDCC4F2588D209A2298CAB24"/>
          </w:pPr>
          <w:r w:rsidRPr="004E6BA2">
            <w:rPr>
              <w:lang w:bidi="es-ES"/>
            </w:rPr>
            <w:t>Correo electrónico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F8"/>
    <w:rsid w:val="001844F8"/>
    <w:rsid w:val="00461993"/>
    <w:rsid w:val="00813C0B"/>
    <w:rsid w:val="0089521A"/>
    <w:rsid w:val="00D0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375ACCE653493FB526AC9A60E5EB1E">
    <w:name w:val="EB375ACCE653493FB526AC9A60E5EB1E"/>
  </w:style>
  <w:style w:type="paragraph" w:customStyle="1" w:styleId="566EFF7302FE4A22A6728ACB71CD3451">
    <w:name w:val="566EFF7302FE4A22A6728ACB71CD3451"/>
  </w:style>
  <w:style w:type="paragraph" w:customStyle="1" w:styleId="8942391154A74D21AF00486D40F3192E">
    <w:name w:val="8942391154A74D21AF00486D40F3192E"/>
  </w:style>
  <w:style w:type="paragraph" w:customStyle="1" w:styleId="BC44AFD638A548EF84EF33C2EEDEA4C6">
    <w:name w:val="BC44AFD638A548EF84EF33C2EEDEA4C6"/>
  </w:style>
  <w:style w:type="paragraph" w:customStyle="1" w:styleId="4861FDC225C84163B0DF90EEC4818091">
    <w:name w:val="4861FDC225C84163B0DF90EEC4818091"/>
  </w:style>
  <w:style w:type="paragraph" w:customStyle="1" w:styleId="82C42E6A689441C68F82E6539D213C09">
    <w:name w:val="82C42E6A689441C68F82E6539D213C09"/>
  </w:style>
  <w:style w:type="paragraph" w:customStyle="1" w:styleId="AEF009B49342452BBAEA7CE91BCE4970">
    <w:name w:val="AEF009B49342452BBAEA7CE91BCE4970"/>
  </w:style>
  <w:style w:type="paragraph" w:customStyle="1" w:styleId="A0596DCA1F1A4A4AA54E7B0ED4BFA4E7">
    <w:name w:val="A0596DCA1F1A4A4AA54E7B0ED4BFA4E7"/>
  </w:style>
  <w:style w:type="paragraph" w:customStyle="1" w:styleId="51942AEBD59C42AB9E86E7016A66F944">
    <w:name w:val="51942AEBD59C42AB9E86E7016A66F944"/>
  </w:style>
  <w:style w:type="paragraph" w:customStyle="1" w:styleId="4993D5695E684B049B845A8D8E71B356">
    <w:name w:val="4993D5695E684B049B845A8D8E71B356"/>
  </w:style>
  <w:style w:type="paragraph" w:customStyle="1" w:styleId="E6B3D2200F3C4A7BABA8FDCA00559C3A">
    <w:name w:val="E6B3D2200F3C4A7BABA8FDCA00559C3A"/>
  </w:style>
  <w:style w:type="paragraph" w:customStyle="1" w:styleId="DCA8134D6E3B4281934687EE1D0DCAA0">
    <w:name w:val="DCA8134D6E3B4281934687EE1D0DCAA0"/>
  </w:style>
  <w:style w:type="paragraph" w:customStyle="1" w:styleId="01E0750FEE274E51849DE6E4A767E03A">
    <w:name w:val="01E0750FEE274E51849DE6E4A767E03A"/>
  </w:style>
  <w:style w:type="paragraph" w:customStyle="1" w:styleId="862987A9C07F4FD68B7296CF5BF8216A">
    <w:name w:val="862987A9C07F4FD68B7296CF5BF8216A"/>
  </w:style>
  <w:style w:type="paragraph" w:customStyle="1" w:styleId="C35C374F57664F0D881BFD02C105F275">
    <w:name w:val="C35C374F57664F0D881BFD02C105F275"/>
  </w:style>
  <w:style w:type="paragraph" w:customStyle="1" w:styleId="B085BA466C134E8789B1E05F76DEAB9F">
    <w:name w:val="B085BA466C134E8789B1E05F76DEAB9F"/>
  </w:style>
  <w:style w:type="character" w:styleId="Textodelmarcadordeposicin">
    <w:name w:val="Placeholder Text"/>
    <w:basedOn w:val="Fuentedeprrafopredeter"/>
    <w:uiPriority w:val="99"/>
    <w:semiHidden/>
    <w:rsid w:val="001844F8"/>
    <w:rPr>
      <w:color w:val="808080"/>
    </w:rPr>
  </w:style>
  <w:style w:type="paragraph" w:customStyle="1" w:styleId="C824CC328D0443BB92BC8380C9200DD6">
    <w:name w:val="C824CC328D0443BB92BC8380C9200DD6"/>
  </w:style>
  <w:style w:type="paragraph" w:customStyle="1" w:styleId="51760CCBDD6A445F897DC5A2E5F27895">
    <w:name w:val="51760CCBDD6A445F897DC5A2E5F27895"/>
  </w:style>
  <w:style w:type="paragraph" w:customStyle="1" w:styleId="150EA6DBC49D453EA85DB108D6F1C379">
    <w:name w:val="150EA6DBC49D453EA85DB108D6F1C379"/>
  </w:style>
  <w:style w:type="paragraph" w:customStyle="1" w:styleId="A0E6F74DBC3347668F42043FAA0791FE">
    <w:name w:val="A0E6F74DBC3347668F42043FAA0791FE"/>
  </w:style>
  <w:style w:type="paragraph" w:customStyle="1" w:styleId="FD6ECF64520248F1BBAB2D2235C6DA26">
    <w:name w:val="FD6ECF64520248F1BBAB2D2235C6DA26"/>
  </w:style>
  <w:style w:type="paragraph" w:customStyle="1" w:styleId="D12AB6588D2341BF98FE799729E9DA04">
    <w:name w:val="D12AB6588D2341BF98FE799729E9DA04"/>
  </w:style>
  <w:style w:type="paragraph" w:customStyle="1" w:styleId="ADB3A0014E5C43B3BF5DE5E28BF7E36C">
    <w:name w:val="ADB3A0014E5C43B3BF5DE5E28BF7E36C"/>
  </w:style>
  <w:style w:type="paragraph" w:customStyle="1" w:styleId="6666C3DEC18040D4876C85A89EB4AB41">
    <w:name w:val="6666C3DEC18040D4876C85A89EB4AB41"/>
    <w:rsid w:val="001844F8"/>
  </w:style>
  <w:style w:type="paragraph" w:customStyle="1" w:styleId="D66CFF328EB7409DAD3B04DB0B2D17DF">
    <w:name w:val="D66CFF328EB7409DAD3B04DB0B2D17DF"/>
    <w:rsid w:val="001844F8"/>
  </w:style>
  <w:style w:type="paragraph" w:customStyle="1" w:styleId="C3F10E886FFD4609AF52D15DB27C3CE6">
    <w:name w:val="C3F10E886FFD4609AF52D15DB27C3CE6"/>
    <w:rsid w:val="001844F8"/>
  </w:style>
  <w:style w:type="paragraph" w:customStyle="1" w:styleId="6146947F81524716B30365DDCD01074A">
    <w:name w:val="6146947F81524716B30365DDCD01074A"/>
    <w:rsid w:val="001844F8"/>
  </w:style>
  <w:style w:type="paragraph" w:customStyle="1" w:styleId="4CABBD5D142A4102AAB679834E9A585C">
    <w:name w:val="4CABBD5D142A4102AAB679834E9A585C"/>
    <w:rsid w:val="001844F8"/>
  </w:style>
  <w:style w:type="paragraph" w:customStyle="1" w:styleId="E0168761BBA446F3A7B6CDA243A79115">
    <w:name w:val="E0168761BBA446F3A7B6CDA243A79115"/>
    <w:rsid w:val="001844F8"/>
  </w:style>
  <w:style w:type="paragraph" w:customStyle="1" w:styleId="EB0FF81B9A3342C1929D3C4EB997CF5A">
    <w:name w:val="EB0FF81B9A3342C1929D3C4EB997CF5A"/>
    <w:rsid w:val="001844F8"/>
  </w:style>
  <w:style w:type="paragraph" w:customStyle="1" w:styleId="2FBB7F9C012F4CFCAB7215156E91ECF6">
    <w:name w:val="2FBB7F9C012F4CFCAB7215156E91ECF6"/>
    <w:rsid w:val="001844F8"/>
  </w:style>
  <w:style w:type="paragraph" w:customStyle="1" w:styleId="5FD72D374D46466D97638BDC98819B06">
    <w:name w:val="5FD72D374D46466D97638BDC98819B06"/>
    <w:rsid w:val="001844F8"/>
  </w:style>
  <w:style w:type="paragraph" w:customStyle="1" w:styleId="912721FDB2E943BDAA4D537A17793FCF">
    <w:name w:val="912721FDB2E943BDAA4D537A17793FCF"/>
    <w:rsid w:val="001844F8"/>
  </w:style>
  <w:style w:type="paragraph" w:customStyle="1" w:styleId="D8C744FD216449CFA84679DDD0555A48">
    <w:name w:val="D8C744FD216449CFA84679DDD0555A48"/>
    <w:rsid w:val="001844F8"/>
  </w:style>
  <w:style w:type="paragraph" w:customStyle="1" w:styleId="17247C06D0B040F196955DEA010BF88D">
    <w:name w:val="17247C06D0B040F196955DEA010BF88D"/>
    <w:rsid w:val="001844F8"/>
  </w:style>
  <w:style w:type="paragraph" w:customStyle="1" w:styleId="60928EEE7279456B964860634F1179B9">
    <w:name w:val="60928EEE7279456B964860634F1179B9"/>
    <w:rsid w:val="001844F8"/>
  </w:style>
  <w:style w:type="paragraph" w:customStyle="1" w:styleId="627962E0DCB84489AA059B9A4C3DB328">
    <w:name w:val="627962E0DCB84489AA059B9A4C3DB328"/>
    <w:rsid w:val="001844F8"/>
  </w:style>
  <w:style w:type="paragraph" w:customStyle="1" w:styleId="6F646EB391FE4242B5759937B5340D96">
    <w:name w:val="6F646EB391FE4242B5759937B5340D96"/>
    <w:rsid w:val="001844F8"/>
  </w:style>
  <w:style w:type="paragraph" w:customStyle="1" w:styleId="0399C38245194CC985C23E8053858E32">
    <w:name w:val="0399C38245194CC985C23E8053858E32"/>
    <w:rsid w:val="001844F8"/>
  </w:style>
  <w:style w:type="paragraph" w:customStyle="1" w:styleId="7BEBA030141743FE9640201786D5CF04">
    <w:name w:val="7BEBA030141743FE9640201786D5CF04"/>
    <w:rsid w:val="001844F8"/>
  </w:style>
  <w:style w:type="paragraph" w:customStyle="1" w:styleId="A912379C0B6D4A85800EC9BFB893BA4E">
    <w:name w:val="A912379C0B6D4A85800EC9BFB893BA4E"/>
    <w:rsid w:val="001844F8"/>
  </w:style>
  <w:style w:type="paragraph" w:customStyle="1" w:styleId="B868463A471F44E1929EA7332ECC00A8">
    <w:name w:val="B868463A471F44E1929EA7332ECC00A8"/>
    <w:rsid w:val="001844F8"/>
  </w:style>
  <w:style w:type="paragraph" w:customStyle="1" w:styleId="3FBA1F7EEDCC4F2588D209A2298CAB24">
    <w:name w:val="3FBA1F7EEDCC4F2588D209A2298CAB24"/>
    <w:rsid w:val="001844F8"/>
  </w:style>
  <w:style w:type="paragraph" w:customStyle="1" w:styleId="AE0FF5A30F9E407EB89BB86D4D5BA0C9">
    <w:name w:val="AE0FF5A30F9E407EB89BB86D4D5BA0C9"/>
    <w:rsid w:val="001844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de recopilación de directorios</Template>
  <TotalTime>0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2023-12-05T19:18:00Z</dcterms:created>
  <dcterms:modified xsi:type="dcterms:W3CDTF">2024-11-08T22:41:00Z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